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A73B85" w14:textId="77777777" w:rsidR="00F00761" w:rsidRPr="00DD7C3E" w:rsidRDefault="001D192B" w:rsidP="001D192B">
      <w:pPr>
        <w:tabs>
          <w:tab w:val="center" w:pos="4819"/>
          <w:tab w:val="right" w:pos="9638"/>
        </w:tabs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  <w:r w:rsidR="00F00761" w:rsidRPr="00DD7C3E">
        <w:rPr>
          <w:rFonts w:ascii="Times New Roman" w:hAnsi="Times New Roman"/>
          <w:sz w:val="16"/>
          <w:szCs w:val="16"/>
        </w:rPr>
        <w:t>SERVIÇO PÚBLICO FEDERAL</w:t>
      </w:r>
      <w:r>
        <w:rPr>
          <w:rFonts w:ascii="Times New Roman" w:hAnsi="Times New Roman"/>
          <w:sz w:val="16"/>
          <w:szCs w:val="16"/>
        </w:rPr>
        <w:tab/>
      </w:r>
      <w:r w:rsidRPr="001D192B">
        <w:rPr>
          <w:noProof/>
          <w:sz w:val="20"/>
          <w:lang w:eastAsia="pt-BR"/>
        </w:rPr>
        <w:drawing>
          <wp:inline distT="0" distB="0" distL="0" distR="0" wp14:anchorId="06D1BE70" wp14:editId="37838B9B">
            <wp:extent cx="1133475" cy="628650"/>
            <wp:effectExtent l="0" t="0" r="952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73"/>
                    <a:stretch/>
                  </pic:blipFill>
                  <pic:spPr bwMode="auto">
                    <a:xfrm>
                      <a:off x="0" y="0"/>
                      <a:ext cx="11334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A31F53" w14:textId="77777777" w:rsidR="00F00761" w:rsidRPr="00DD7C3E" w:rsidRDefault="00F00761" w:rsidP="00F00761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DD7C3E">
        <w:rPr>
          <w:rFonts w:ascii="Times New Roman" w:hAnsi="Times New Roman"/>
          <w:sz w:val="16"/>
          <w:szCs w:val="16"/>
        </w:rPr>
        <w:t>SUBSISTEMA INTEGRADO DE ATENÇÃO À SAÚDE DO SERVIDOR</w:t>
      </w:r>
    </w:p>
    <w:tbl>
      <w:tblPr>
        <w:tblW w:w="11057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2850"/>
        <w:gridCol w:w="924"/>
        <w:gridCol w:w="2331"/>
        <w:gridCol w:w="63"/>
        <w:gridCol w:w="201"/>
        <w:gridCol w:w="20"/>
        <w:gridCol w:w="204"/>
        <w:gridCol w:w="425"/>
        <w:gridCol w:w="61"/>
        <w:gridCol w:w="690"/>
        <w:gridCol w:w="734"/>
        <w:gridCol w:w="2059"/>
      </w:tblGrid>
      <w:tr w:rsidR="00212733" w:rsidRPr="00212733" w14:paraId="7013DA0C" w14:textId="77777777" w:rsidTr="00212733">
        <w:trPr>
          <w:trHeight w:val="315"/>
        </w:trPr>
        <w:tc>
          <w:tcPr>
            <w:tcW w:w="1105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F5B454" w14:textId="77777777" w:rsidR="00212733" w:rsidRPr="00212733" w:rsidRDefault="00212733" w:rsidP="008D7A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 xml:space="preserve">COMUNICAÇÃO DE ACIDENTE </w:t>
            </w:r>
            <w:r w:rsidR="008D7A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>EM</w:t>
            </w:r>
            <w:r w:rsidR="0025530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 xml:space="preserve"> SERVIÇO (CAT/</w:t>
            </w:r>
            <w:r w:rsidRPr="0021273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pt-BR"/>
              </w:rPr>
              <w:t>SP)</w:t>
            </w:r>
          </w:p>
        </w:tc>
      </w:tr>
      <w:tr w:rsidR="00212733" w:rsidRPr="00212733" w14:paraId="4A260887" w14:textId="77777777" w:rsidTr="0044751F">
        <w:trPr>
          <w:trHeight w:val="300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4A0EEE7" w14:textId="77777777" w:rsidR="00212733" w:rsidRPr="00212733" w:rsidRDefault="00212733" w:rsidP="00212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I-Emitente</w:t>
            </w:r>
          </w:p>
        </w:tc>
        <w:tc>
          <w:tcPr>
            <w:tcW w:w="1056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F9E729" w14:textId="77777777" w:rsidR="00212733" w:rsidRPr="00212733" w:rsidRDefault="00212733" w:rsidP="00D15B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Servidor ou familiar </w:t>
            </w:r>
            <w:proofErr w:type="gramStart"/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(  </w:t>
            </w:r>
            <w:proofErr w:type="gramEnd"/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 )          Sindicato (    )            Médico (    )             Gestor ou chefia (    )           Outros (    )</w:t>
            </w:r>
          </w:p>
        </w:tc>
      </w:tr>
      <w:tr w:rsidR="00212733" w:rsidRPr="00212733" w14:paraId="3D528156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20DF8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638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257E9E4A" w14:textId="77777777" w:rsidR="00212733" w:rsidRPr="00212733" w:rsidRDefault="00212733" w:rsidP="003232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1- Nome do emitente: </w:t>
            </w:r>
          </w:p>
        </w:tc>
        <w:tc>
          <w:tcPr>
            <w:tcW w:w="13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58B4365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2- Contato: </w:t>
            </w:r>
          </w:p>
        </w:tc>
        <w:tc>
          <w:tcPr>
            <w:tcW w:w="27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AA52A3F" w14:textId="77777777" w:rsidR="00212733" w:rsidRPr="00212733" w:rsidRDefault="00212733" w:rsidP="00212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3- Local e data do registro:</w:t>
            </w:r>
          </w:p>
        </w:tc>
      </w:tr>
      <w:tr w:rsidR="00212733" w:rsidRPr="00212733" w14:paraId="25D51B6C" w14:textId="77777777" w:rsidTr="008B740B">
        <w:trPr>
          <w:trHeight w:val="269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8A0E7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638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4817D89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3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46B9AC6A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7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C182876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12733" w:rsidRPr="00212733" w14:paraId="2133C422" w14:textId="77777777" w:rsidTr="0044751F">
        <w:trPr>
          <w:trHeight w:val="405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B89CEEE" w14:textId="77777777" w:rsidR="00212733" w:rsidRPr="00212733" w:rsidRDefault="0025530F" w:rsidP="00212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II-</w:t>
            </w:r>
            <w:r w:rsidR="00212733" w:rsidRPr="0021273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Tipo</w:t>
            </w:r>
          </w:p>
        </w:tc>
        <w:tc>
          <w:tcPr>
            <w:tcW w:w="1056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D47259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* Preenchimento exclusivo do </w:t>
            </w:r>
            <w:r w:rsidR="0083603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SIASS</w:t>
            </w:r>
            <w:r w:rsidRPr="0021273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526CD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       </w:t>
            </w: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1-Acidente típico </w:t>
            </w:r>
            <w:proofErr w:type="gramStart"/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(  </w:t>
            </w:r>
            <w:proofErr w:type="gramEnd"/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 )       2- Acidente de trajeto (    )       3- Outros  (    )</w:t>
            </w:r>
          </w:p>
        </w:tc>
      </w:tr>
      <w:tr w:rsidR="00212733" w:rsidRPr="00212733" w14:paraId="141B79E7" w14:textId="77777777" w:rsidTr="008B740B">
        <w:trPr>
          <w:trHeight w:val="269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F8134F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56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099811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4631E4" w:rsidRPr="00212733" w14:paraId="4B6C9FB2" w14:textId="77777777" w:rsidTr="0044751F">
        <w:trPr>
          <w:trHeight w:val="544"/>
        </w:trPr>
        <w:tc>
          <w:tcPr>
            <w:tcW w:w="49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D204F75" w14:textId="77777777" w:rsidR="004631E4" w:rsidRPr="00212733" w:rsidRDefault="004631E4" w:rsidP="008B740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III-Dados </w:t>
            </w:r>
            <w:r w:rsidR="008B740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Pessoais </w:t>
            </w:r>
            <w:r w:rsidRPr="0021273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servidor</w:t>
            </w:r>
          </w:p>
        </w:tc>
        <w:tc>
          <w:tcPr>
            <w:tcW w:w="610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B9532B7" w14:textId="77777777" w:rsidR="004631E4" w:rsidRPr="00212733" w:rsidRDefault="004631E4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1- Nome do acidentado:</w:t>
            </w:r>
            <w:r w:rsidR="00877F4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239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C77006" w14:textId="77777777" w:rsidR="004631E4" w:rsidRPr="00212733" w:rsidRDefault="004631E4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2- Sexo:   F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(  </w:t>
            </w:r>
            <w:proofErr w:type="gramEnd"/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 )   M (    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</w:tcPr>
          <w:p w14:paraId="4F214BFA" w14:textId="77777777" w:rsidR="004631E4" w:rsidRPr="00212733" w:rsidRDefault="004631E4" w:rsidP="00114A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3- Data de nascimento:</w:t>
            </w:r>
          </w:p>
        </w:tc>
      </w:tr>
      <w:tr w:rsidR="00212733" w:rsidRPr="00212733" w14:paraId="7DB6FE70" w14:textId="77777777" w:rsidTr="00AB4480">
        <w:trPr>
          <w:trHeight w:val="85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73C65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F14A22A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4- CPF: </w:t>
            </w:r>
          </w:p>
        </w:tc>
        <w:tc>
          <w:tcPr>
            <w:tcW w:w="32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59E1D4B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5- RG: 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DD69FA4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6- Órgão expedidor: </w:t>
            </w:r>
          </w:p>
        </w:tc>
      </w:tr>
      <w:tr w:rsidR="00212733" w:rsidRPr="00212733" w14:paraId="10813352" w14:textId="77777777" w:rsidTr="0044751F">
        <w:trPr>
          <w:trHeight w:val="450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04C00CD" w14:textId="77777777" w:rsidR="00212733" w:rsidRPr="00212733" w:rsidRDefault="0025530F" w:rsidP="00212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 xml:space="preserve">IV-Endereço </w:t>
            </w:r>
            <w:r w:rsidR="00212733" w:rsidRPr="0021273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servidor</w:t>
            </w:r>
          </w:p>
        </w:tc>
        <w:tc>
          <w:tcPr>
            <w:tcW w:w="37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C7AAE4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1- Logradouro: </w:t>
            </w:r>
          </w:p>
        </w:tc>
        <w:tc>
          <w:tcPr>
            <w:tcW w:w="23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F3AE64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2- Número: </w:t>
            </w:r>
          </w:p>
        </w:tc>
        <w:tc>
          <w:tcPr>
            <w:tcW w:w="160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B7609B1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3- Complemento</w:t>
            </w:r>
          </w:p>
        </w:tc>
        <w:tc>
          <w:tcPr>
            <w:tcW w:w="27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5EC390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4- Bairro / Setor:</w:t>
            </w:r>
          </w:p>
        </w:tc>
      </w:tr>
      <w:tr w:rsidR="00212733" w:rsidRPr="00212733" w14:paraId="649AD44B" w14:textId="77777777" w:rsidTr="0044751F">
        <w:trPr>
          <w:trHeight w:val="269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9A999F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37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043185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C7D1A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60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883AB7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7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416A61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12733" w:rsidRPr="00212733" w14:paraId="2F1A2D7B" w14:textId="77777777" w:rsidTr="0044751F">
        <w:trPr>
          <w:trHeight w:val="471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CF1EE9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EE18611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5- CEP: </w:t>
            </w:r>
          </w:p>
        </w:tc>
        <w:tc>
          <w:tcPr>
            <w:tcW w:w="3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CE12793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6- Cidade: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4B7ED5F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7- UF: </w:t>
            </w:r>
          </w:p>
        </w:tc>
      </w:tr>
      <w:tr w:rsidR="00212733" w:rsidRPr="00212733" w14:paraId="004D2507" w14:textId="77777777" w:rsidTr="007B5B95">
        <w:trPr>
          <w:trHeight w:val="547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F849A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79ED545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8- Telefone: </w:t>
            </w:r>
          </w:p>
        </w:tc>
        <w:tc>
          <w:tcPr>
            <w:tcW w:w="67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368A34A" w14:textId="77777777" w:rsidR="00212733" w:rsidRPr="00212733" w:rsidRDefault="00212733" w:rsidP="002127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9-Endereço eletrônico:</w:t>
            </w:r>
          </w:p>
        </w:tc>
      </w:tr>
      <w:tr w:rsidR="007B5B95" w:rsidRPr="00212733" w14:paraId="4D2199A6" w14:textId="77777777" w:rsidTr="00FA2590">
        <w:trPr>
          <w:trHeight w:val="590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bottom"/>
          </w:tcPr>
          <w:p w14:paraId="2A923A89" w14:textId="77777777" w:rsidR="007B5B95" w:rsidRPr="00212733" w:rsidRDefault="00FA2590" w:rsidP="008B74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FA259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V-Dados funcionais servidor</w:t>
            </w:r>
          </w:p>
        </w:tc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6DC6E11" w14:textId="77777777" w:rsidR="007B5B95" w:rsidRPr="00212733" w:rsidRDefault="007B5B95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F8780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1- Identificação única:</w:t>
            </w:r>
          </w:p>
        </w:tc>
        <w:tc>
          <w:tcPr>
            <w:tcW w:w="259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7514E" w14:textId="77777777" w:rsidR="007B5B95" w:rsidRPr="00212733" w:rsidRDefault="007B5B95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F8780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2- Órgão:</w:t>
            </w:r>
          </w:p>
        </w:tc>
        <w:tc>
          <w:tcPr>
            <w:tcW w:w="41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2976C99F" w14:textId="77777777" w:rsidR="007B5B95" w:rsidRPr="00212733" w:rsidRDefault="007B5B95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F8780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3- Lotação de exercício:</w:t>
            </w:r>
          </w:p>
        </w:tc>
      </w:tr>
      <w:tr w:rsidR="002E37BC" w:rsidRPr="00212733" w14:paraId="565E5DBB" w14:textId="77777777" w:rsidTr="00926902">
        <w:trPr>
          <w:trHeight w:val="806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105AAF" w14:textId="77777777" w:rsidR="002E37BC" w:rsidRPr="00212733" w:rsidRDefault="002E37BC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3BC33" w14:textId="77777777" w:rsidR="002E37BC" w:rsidRPr="00212733" w:rsidRDefault="002E37BC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4- Matrícula SIAPE: </w:t>
            </w:r>
          </w:p>
        </w:tc>
        <w:tc>
          <w:tcPr>
            <w:tcW w:w="416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4E07B516" w14:textId="77777777" w:rsidR="002E37BC" w:rsidRPr="00212733" w:rsidRDefault="002E37BC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5- Cargo: 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18BAEE8D" w14:textId="77777777" w:rsidR="002E37BC" w:rsidRPr="00212733" w:rsidRDefault="002E37BC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6- Função:</w:t>
            </w:r>
          </w:p>
        </w:tc>
      </w:tr>
      <w:tr w:rsidR="00F303E2" w:rsidRPr="00212733" w14:paraId="0DE95D00" w14:textId="77777777" w:rsidTr="0044751F">
        <w:trPr>
          <w:trHeight w:val="300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D3EA5D9" w14:textId="77777777" w:rsidR="00F303E2" w:rsidRPr="00212733" w:rsidRDefault="00AB4480" w:rsidP="00F303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            </w:t>
            </w:r>
            <w:r w:rsidR="00F303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VI-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F303E2"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Dados do acidente ou doença relacionada ao trabalho</w:t>
            </w:r>
          </w:p>
        </w:tc>
        <w:tc>
          <w:tcPr>
            <w:tcW w:w="37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6D6AA5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1- Data do acidente: </w:t>
            </w:r>
          </w:p>
        </w:tc>
        <w:tc>
          <w:tcPr>
            <w:tcW w:w="324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BA11CAC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2- Hora do acidente:</w:t>
            </w:r>
          </w:p>
        </w:tc>
        <w:tc>
          <w:tcPr>
            <w:tcW w:w="354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D5DF6F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3- Após quantas horas de trabalho:</w:t>
            </w:r>
          </w:p>
        </w:tc>
      </w:tr>
      <w:tr w:rsidR="00F303E2" w:rsidRPr="00212733" w14:paraId="5A4E59A0" w14:textId="77777777" w:rsidTr="00AB4480">
        <w:trPr>
          <w:trHeight w:val="269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A17AE7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F4C8B5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24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4AAF5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54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DF65BA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F303E2" w:rsidRPr="00212733" w14:paraId="30FD092C" w14:textId="77777777" w:rsidTr="00C22ACC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D12CCA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auto"/>
              <w:left w:val="nil"/>
              <w:bottom w:val="single" w:sz="4" w:space="0" w:color="FFFFFF" w:themeColor="background1"/>
              <w:right w:val="nil"/>
            </w:tcBorders>
            <w:shd w:val="clear" w:color="auto" w:fill="auto"/>
            <w:noWrap/>
            <w:vAlign w:val="bottom"/>
            <w:hideMark/>
          </w:tcPr>
          <w:p w14:paraId="15AFF6CF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4- Houve afastamento:</w:t>
            </w:r>
          </w:p>
        </w:tc>
        <w:tc>
          <w:tcPr>
            <w:tcW w:w="28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9C2A3C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5- Data do último dia trabalhado:</w:t>
            </w:r>
          </w:p>
        </w:tc>
        <w:tc>
          <w:tcPr>
            <w:tcW w:w="39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40CFAC3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6- Parte(s) do corpo atingida(s):</w:t>
            </w:r>
          </w:p>
        </w:tc>
      </w:tr>
      <w:tr w:rsidR="00F303E2" w:rsidRPr="00212733" w14:paraId="30073C0C" w14:textId="77777777" w:rsidTr="00C22ACC">
        <w:trPr>
          <w:trHeight w:val="27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559A0C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74" w:type="dxa"/>
            <w:gridSpan w:val="2"/>
            <w:vMerge w:val="restart"/>
            <w:tcBorders>
              <w:top w:val="single" w:sz="4" w:space="0" w:color="FFFFFF" w:themeColor="background1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3BFFC" w14:textId="77777777" w:rsidR="00F303E2" w:rsidRPr="00212733" w:rsidRDefault="00F303E2" w:rsidP="00F303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Sim </w:t>
            </w:r>
            <w:proofErr w:type="gramStart"/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(  </w:t>
            </w:r>
            <w:proofErr w:type="gramEnd"/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   )     Não (     )</w:t>
            </w:r>
          </w:p>
        </w:tc>
        <w:tc>
          <w:tcPr>
            <w:tcW w:w="281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E909AE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9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25179A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F303E2" w:rsidRPr="00212733" w14:paraId="1B4944BC" w14:textId="77777777" w:rsidTr="00AB4480">
        <w:trPr>
          <w:trHeight w:val="269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976EAE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7DC646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81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2C6D0F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9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609538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F303E2" w:rsidRPr="00212733" w14:paraId="4C7B37F1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DEAD65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562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AEF85F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7- Agente causador do acidente / doença (queda da própria altura ou de equipamentos, esforço excessivo,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exposição ao ruído, </w:t>
            </w:r>
          </w:p>
        </w:tc>
      </w:tr>
      <w:tr w:rsidR="00F303E2" w:rsidRPr="00212733" w14:paraId="23218D50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DF3D1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562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1F558B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exposição a temperaturas elevadas, inalação de substâncias tóxicas ou nocivas, outros): </w:t>
            </w:r>
          </w:p>
        </w:tc>
      </w:tr>
      <w:tr w:rsidR="00F303E2" w:rsidRPr="00212733" w14:paraId="10A5C2CF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370B68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562" w:type="dxa"/>
            <w:gridSpan w:val="1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BD6A5A" w14:textId="77777777" w:rsidR="00F303E2" w:rsidRPr="00212733" w:rsidRDefault="00F303E2" w:rsidP="00F303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F303E2" w:rsidRPr="00212733" w14:paraId="630DA379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2F36F2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562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BC126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F303E2" w:rsidRPr="00212733" w14:paraId="499FD0D5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453C8A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56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303CF9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8- Situação geradora do acidente ou doença: </w:t>
            </w:r>
          </w:p>
        </w:tc>
      </w:tr>
      <w:tr w:rsidR="00F303E2" w:rsidRPr="00212733" w14:paraId="5E4FC5B3" w14:textId="77777777" w:rsidTr="0044751F">
        <w:trPr>
          <w:trHeight w:val="783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1B53F2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56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703937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F303E2" w:rsidRPr="00212733" w14:paraId="78731816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60523F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B401C25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9- Houve registro policial: Sim </w:t>
            </w:r>
            <w:proofErr w:type="gramStart"/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(  </w:t>
            </w:r>
            <w:proofErr w:type="gramEnd"/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)  Não (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 </w:t>
            </w: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) </w:t>
            </w:r>
          </w:p>
        </w:tc>
        <w:tc>
          <w:tcPr>
            <w:tcW w:w="67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5848870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Nº do registro:</w:t>
            </w:r>
          </w:p>
        </w:tc>
      </w:tr>
      <w:tr w:rsidR="00F303E2" w:rsidRPr="00212733" w14:paraId="19DDC777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6FF74E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6F5A28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10- Houve morte:              Sim </w:t>
            </w:r>
            <w:proofErr w:type="gramStart"/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(  </w:t>
            </w:r>
            <w:proofErr w:type="gramEnd"/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)  Não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 </w:t>
            </w: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)</w:t>
            </w:r>
          </w:p>
        </w:tc>
        <w:tc>
          <w:tcPr>
            <w:tcW w:w="6788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E27CE2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11- Local do acidente (nome do local, via pública, outros):</w:t>
            </w:r>
          </w:p>
        </w:tc>
      </w:tr>
      <w:tr w:rsidR="00F303E2" w:rsidRPr="00212733" w14:paraId="3E5EC7CC" w14:textId="77777777" w:rsidTr="0084010D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39E024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58C2F6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12- Especificação do local do acidente</w:t>
            </w:r>
          </w:p>
        </w:tc>
        <w:tc>
          <w:tcPr>
            <w:tcW w:w="678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3C10D5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84010D" w:rsidRPr="00212733" w14:paraId="1E863258" w14:textId="77777777" w:rsidTr="00AF4D1E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39FDF" w14:textId="77777777" w:rsidR="0084010D" w:rsidRPr="00212733" w:rsidRDefault="0084010D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562" w:type="dxa"/>
            <w:gridSpan w:val="12"/>
            <w:tcBorders>
              <w:top w:val="nil"/>
              <w:left w:val="nil"/>
              <w:bottom w:val="single" w:sz="4" w:space="0" w:color="FFFFFF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B901C8" w14:textId="77777777" w:rsidR="0084010D" w:rsidRPr="00212733" w:rsidRDefault="0084010D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(pátio, rampa de acesso, laboratório, outros):</w:t>
            </w:r>
          </w:p>
        </w:tc>
      </w:tr>
      <w:tr w:rsidR="00F303E2" w:rsidRPr="00212733" w14:paraId="5AE848C9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4627E6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56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7755270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F303E2" w:rsidRPr="00212733" w14:paraId="53946184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3D2668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56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F72005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14- Município/UF:</w:t>
            </w:r>
          </w:p>
        </w:tc>
      </w:tr>
      <w:tr w:rsidR="00F303E2" w:rsidRPr="00212733" w14:paraId="7372B1CA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6DEEF9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56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75C77B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15- Testemunhas (quando houver): </w:t>
            </w:r>
          </w:p>
        </w:tc>
      </w:tr>
      <w:tr w:rsidR="00F303E2" w:rsidRPr="00212733" w14:paraId="75D326AA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1B991B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CD6B10" w14:textId="77777777" w:rsidR="00F303E2" w:rsidRPr="00212733" w:rsidRDefault="00F303E2" w:rsidP="00F303E2">
            <w:pPr>
              <w:spacing w:after="0" w:line="240" w:lineRule="auto"/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  <w:t xml:space="preserve">Nome testemunha 1: </w:t>
            </w:r>
          </w:p>
        </w:tc>
        <w:tc>
          <w:tcPr>
            <w:tcW w:w="330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911EE1" w14:textId="77777777" w:rsidR="00F303E2" w:rsidRPr="00212733" w:rsidRDefault="00F303E2" w:rsidP="00F303E2">
            <w:pPr>
              <w:spacing w:after="0" w:line="240" w:lineRule="auto"/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  <w:t>Telefone:</w:t>
            </w:r>
          </w:p>
        </w:tc>
        <w:tc>
          <w:tcPr>
            <w:tcW w:w="34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5A5DF4" w14:textId="77777777" w:rsidR="00F303E2" w:rsidRPr="00212733" w:rsidRDefault="00F303E2" w:rsidP="00F303E2">
            <w:pPr>
              <w:spacing w:after="0" w:line="240" w:lineRule="auto"/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  <w:t>CPF:</w:t>
            </w:r>
          </w:p>
        </w:tc>
      </w:tr>
      <w:tr w:rsidR="00F303E2" w:rsidRPr="00212733" w14:paraId="6B4E50D1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7F3D78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660C38" w14:textId="77777777" w:rsidR="00F303E2" w:rsidRPr="00212733" w:rsidRDefault="00F303E2" w:rsidP="00F303E2">
            <w:pPr>
              <w:spacing w:after="0" w:line="240" w:lineRule="auto"/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30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EFA234" w14:textId="77777777" w:rsidR="00F303E2" w:rsidRPr="00212733" w:rsidRDefault="00F303E2" w:rsidP="00F303E2">
            <w:pPr>
              <w:spacing w:after="0" w:line="240" w:lineRule="auto"/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48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2E6110" w14:textId="77777777" w:rsidR="00F303E2" w:rsidRPr="00212733" w:rsidRDefault="00F303E2" w:rsidP="00F303E2">
            <w:pPr>
              <w:spacing w:after="0" w:line="240" w:lineRule="auto"/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F303E2" w:rsidRPr="00212733" w14:paraId="0697AAC6" w14:textId="77777777" w:rsidTr="0044751F">
        <w:trPr>
          <w:trHeight w:val="30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7F4FFF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D2CC892" w14:textId="77777777" w:rsidR="00F303E2" w:rsidRPr="00212733" w:rsidRDefault="00F303E2" w:rsidP="00F303E2">
            <w:pPr>
              <w:spacing w:after="0" w:line="240" w:lineRule="auto"/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  <w:t>Nome testemunha 2:</w:t>
            </w:r>
          </w:p>
        </w:tc>
        <w:tc>
          <w:tcPr>
            <w:tcW w:w="330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A176833" w14:textId="77777777" w:rsidR="00F303E2" w:rsidRPr="00212733" w:rsidRDefault="00F303E2" w:rsidP="00F303E2">
            <w:pPr>
              <w:spacing w:after="0" w:line="240" w:lineRule="auto"/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  <w:t>Telefone:</w:t>
            </w:r>
          </w:p>
        </w:tc>
        <w:tc>
          <w:tcPr>
            <w:tcW w:w="34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F053A39" w14:textId="77777777" w:rsidR="00F303E2" w:rsidRPr="00212733" w:rsidRDefault="00F303E2" w:rsidP="00F303E2">
            <w:pPr>
              <w:spacing w:after="0" w:line="240" w:lineRule="auto"/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  <w:t>CPF:</w:t>
            </w:r>
          </w:p>
        </w:tc>
      </w:tr>
      <w:tr w:rsidR="00F303E2" w:rsidRPr="00212733" w14:paraId="7037AE67" w14:textId="77777777" w:rsidTr="00AB4480">
        <w:trPr>
          <w:trHeight w:val="269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7F3065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704A97" w14:textId="77777777" w:rsidR="00F303E2" w:rsidRPr="00212733" w:rsidRDefault="00F303E2" w:rsidP="00F303E2">
            <w:pPr>
              <w:spacing w:after="0" w:line="240" w:lineRule="auto"/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30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EA49AB" w14:textId="77777777" w:rsidR="00F303E2" w:rsidRPr="00212733" w:rsidRDefault="00F303E2" w:rsidP="00F303E2">
            <w:pPr>
              <w:spacing w:after="0" w:line="240" w:lineRule="auto"/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48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18CB30" w14:textId="77777777" w:rsidR="00F303E2" w:rsidRPr="00212733" w:rsidRDefault="00F303E2" w:rsidP="00F303E2">
            <w:pPr>
              <w:spacing w:after="0" w:line="240" w:lineRule="auto"/>
              <w:rPr>
                <w:rFonts w:ascii="Times Ntew Roman" w:eastAsia="Times New Roman" w:hAnsi="Times Nt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F303E2" w:rsidRPr="00212733" w14:paraId="5EF1DB4C" w14:textId="77777777" w:rsidTr="0044751F">
        <w:trPr>
          <w:trHeight w:val="691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2A8793" w14:textId="77777777" w:rsidR="00F303E2" w:rsidRPr="00212733" w:rsidRDefault="00F303E2" w:rsidP="00F303E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56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9FEA72" w14:textId="77777777" w:rsidR="00F303E2" w:rsidRPr="00212733" w:rsidRDefault="00F303E2" w:rsidP="00F303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12733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Assinatura do emitente</w:t>
            </w:r>
          </w:p>
        </w:tc>
      </w:tr>
    </w:tbl>
    <w:p w14:paraId="7F76E22D" w14:textId="77777777" w:rsidR="001D192B" w:rsidRDefault="001D192B" w:rsidP="0025530F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14:paraId="0ECFC3F3" w14:textId="77777777" w:rsidR="0025530F" w:rsidRPr="006E61E9" w:rsidRDefault="001D192B" w:rsidP="001D192B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  <w:r w:rsidR="0025530F" w:rsidRPr="006E61E9">
        <w:rPr>
          <w:rFonts w:ascii="Times New Roman" w:hAnsi="Times New Roman"/>
          <w:sz w:val="16"/>
          <w:szCs w:val="16"/>
        </w:rPr>
        <w:lastRenderedPageBreak/>
        <w:t>SERVIÇO PÚBLICO FEDERAL</w:t>
      </w:r>
    </w:p>
    <w:p w14:paraId="539CEE75" w14:textId="77777777" w:rsidR="0025530F" w:rsidRPr="006E61E9" w:rsidRDefault="0025530F" w:rsidP="0025530F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6E61E9">
        <w:rPr>
          <w:rFonts w:ascii="Times New Roman" w:hAnsi="Times New Roman"/>
          <w:sz w:val="16"/>
          <w:szCs w:val="16"/>
        </w:rPr>
        <w:t>SUBSISTEMA INTEGRADO DE ATENÇÃO À SAÚDE DO SERVIDOR</w:t>
      </w:r>
    </w:p>
    <w:tbl>
      <w:tblPr>
        <w:tblW w:w="11057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417"/>
        <w:gridCol w:w="2135"/>
        <w:gridCol w:w="3827"/>
      </w:tblGrid>
      <w:tr w:rsidR="0025530F" w:rsidRPr="0025530F" w14:paraId="497D7A56" w14:textId="77777777" w:rsidTr="00DD7C3E">
        <w:trPr>
          <w:trHeight w:val="43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674ECA6" w14:textId="77777777" w:rsidR="0025530F" w:rsidRPr="0025530F" w:rsidRDefault="0025530F" w:rsidP="00255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  <w:t>VII- Atendimento Médico</w:t>
            </w:r>
          </w:p>
        </w:tc>
        <w:tc>
          <w:tcPr>
            <w:tcW w:w="10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A77699" w14:textId="77777777" w:rsidR="0025530F" w:rsidRPr="0025530F" w:rsidRDefault="0025530F" w:rsidP="00DD7C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1- Houve atendimento inicial no órgão: Sim </w:t>
            </w:r>
            <w:proofErr w:type="gramStart"/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(  </w:t>
            </w:r>
            <w:proofErr w:type="gramEnd"/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  )     Não (     )</w:t>
            </w:r>
          </w:p>
        </w:tc>
      </w:tr>
      <w:tr w:rsidR="0025530F" w:rsidRPr="0025530F" w14:paraId="6E79B244" w14:textId="77777777" w:rsidTr="0025530F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CB1C44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08538B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2- Unidade de atendimento (pronto socorro, hospital, outros):</w:t>
            </w:r>
          </w:p>
        </w:tc>
      </w:tr>
      <w:tr w:rsidR="0025530F" w:rsidRPr="0025530F" w14:paraId="039EB721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B8D270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DF6B7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5C0F2418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E42EFF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EBEDD1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4FC61B05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E89D43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E5E670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5BACBC31" w14:textId="77777777" w:rsidTr="0025530F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781D4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0C9B41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3- Descrição resumida do atendimento realizado pelo médico do órgão (quando houver):</w:t>
            </w:r>
          </w:p>
        </w:tc>
      </w:tr>
      <w:tr w:rsidR="0025530F" w:rsidRPr="0025530F" w14:paraId="53CB75B8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BC8AC2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23E315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11A129EB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6FEC8F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D30630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087B986C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D1E4F9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A250A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29607084" w14:textId="77777777" w:rsidTr="0025530F">
        <w:trPr>
          <w:trHeight w:val="81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932C06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0C8BEB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0031A772" w14:textId="77777777" w:rsidTr="008D7A0A">
        <w:trPr>
          <w:trHeight w:val="41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C94FFE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0EAD86" w14:textId="77777777" w:rsidR="0025530F" w:rsidRPr="0025530F" w:rsidRDefault="0025530F" w:rsidP="008D7A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4- Data:</w:t>
            </w:r>
          </w:p>
        </w:tc>
        <w:tc>
          <w:tcPr>
            <w:tcW w:w="5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23B70A" w14:textId="77777777" w:rsidR="0025530F" w:rsidRPr="0025530F" w:rsidRDefault="0025530F" w:rsidP="008D7A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5- Hora:</w:t>
            </w:r>
          </w:p>
        </w:tc>
      </w:tr>
      <w:tr w:rsidR="0025530F" w:rsidRPr="0025530F" w14:paraId="6BAD62DF" w14:textId="77777777" w:rsidTr="008D7A0A">
        <w:trPr>
          <w:trHeight w:val="39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F1655B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CA1C97" w14:textId="77777777" w:rsidR="0025530F" w:rsidRPr="0025530F" w:rsidRDefault="0025530F" w:rsidP="008D7A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6- Houve internação: Sim </w:t>
            </w:r>
            <w:proofErr w:type="gramStart"/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(  </w:t>
            </w:r>
            <w:proofErr w:type="gramEnd"/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 )   Não (      )</w:t>
            </w:r>
          </w:p>
        </w:tc>
        <w:tc>
          <w:tcPr>
            <w:tcW w:w="5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7AE7A" w14:textId="77777777" w:rsidR="0025530F" w:rsidRPr="0025530F" w:rsidRDefault="0025530F" w:rsidP="008D7A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7- Duração provável do tratamento:</w:t>
            </w:r>
          </w:p>
        </w:tc>
      </w:tr>
      <w:tr w:rsidR="0025530F" w:rsidRPr="0025530F" w14:paraId="4ADEA957" w14:textId="77777777" w:rsidTr="008D7A0A">
        <w:trPr>
          <w:trHeight w:val="4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B6FC12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F13082" w14:textId="77777777" w:rsidR="0025530F" w:rsidRPr="0025530F" w:rsidRDefault="0025530F" w:rsidP="008D7A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8- Deverá o acidentado afastar-se do trabalho durante o tratamento: Sim </w:t>
            </w:r>
            <w:proofErr w:type="gramStart"/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(  </w:t>
            </w:r>
            <w:proofErr w:type="gramEnd"/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   )     Não (      )</w:t>
            </w:r>
          </w:p>
        </w:tc>
      </w:tr>
      <w:tr w:rsidR="0025530F" w:rsidRPr="0025530F" w14:paraId="4B3371E9" w14:textId="77777777" w:rsidTr="0025530F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135EB2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124C8AE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9- Descrição e natureza da lesão:</w:t>
            </w:r>
          </w:p>
        </w:tc>
      </w:tr>
      <w:tr w:rsidR="0025530F" w:rsidRPr="0025530F" w14:paraId="05895DC3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5C20D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122E5C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3BB41E14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DEA942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0FEAEB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29E0357E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F2B48B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04F2B8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5C75DB31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70E28A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AF91B7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092C2AEA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66CC1B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B0F176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57178D73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770DF9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6007C9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0D22C8DB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9A500A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D729C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23EDBC81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80288B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A00BB3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10- Diagnóstico provável:</w:t>
            </w:r>
          </w:p>
        </w:tc>
      </w:tr>
      <w:tr w:rsidR="0025530F" w:rsidRPr="0025530F" w14:paraId="1284FDD8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6558AF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0817C7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00681620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0B0510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CDF621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3F3955CD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257DB4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541F16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0A0A1C43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9D65E7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5B0CE2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11ADADD1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AE7DE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CE0BF7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1D371BEE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1EF69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27A69BC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11- CID 10 (informar o</w:t>
            </w:r>
            <w:r w:rsidR="00F86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(s) código</w:t>
            </w: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(s) e nome(s) da(</w:t>
            </w:r>
            <w:proofErr w:type="gramStart"/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 xml:space="preserve">s)  </w:t>
            </w:r>
            <w:r w:rsidR="00F86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doença</w:t>
            </w:r>
            <w:proofErr w:type="gramEnd"/>
            <w:r w:rsidR="00F86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(s) ou agravo</w:t>
            </w: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(s), conforme o CID 10):</w:t>
            </w:r>
          </w:p>
        </w:tc>
      </w:tr>
      <w:tr w:rsidR="0025530F" w:rsidRPr="0025530F" w14:paraId="1649D220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3729A3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454A8C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7B43B932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ED371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26A45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0C8D0AFC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24B516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440BFF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7CB10CD0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EB14C1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87F439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6BB481C3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458D29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532A4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1F0D1DF7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E2FAEC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C0E48F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12- Observações (campo destinado a outras informações importantes):</w:t>
            </w:r>
          </w:p>
        </w:tc>
      </w:tr>
      <w:tr w:rsidR="0025530F" w:rsidRPr="0025530F" w14:paraId="6E47AC6C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43424E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537F4F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33FAA374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AEAA50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C89B4D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33190019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5D61BF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7BB699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07099EE6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2583DD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40ABBE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4DA066C7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218F3C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80B4AE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2E113D8C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93CBF8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049D3E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2FFE7237" w14:textId="77777777" w:rsidTr="0025530F">
        <w:trPr>
          <w:trHeight w:val="45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72FE85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9B2C46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0D494676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707A53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911B3E5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Localidade: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2F27B1" w14:textId="77777777" w:rsid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Data:</w:t>
            </w:r>
          </w:p>
          <w:p w14:paraId="5712806D" w14:textId="77777777" w:rsid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  <w:p w14:paraId="7BD5A83E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  <w:t>______/______/__________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A439C6" w14:textId="77777777" w:rsidR="0025530F" w:rsidRPr="0025530F" w:rsidRDefault="0025530F" w:rsidP="00255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5530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Assinatura e carimbo do médico assistente</w:t>
            </w:r>
          </w:p>
        </w:tc>
      </w:tr>
      <w:tr w:rsidR="0025530F" w:rsidRPr="0025530F" w14:paraId="0686CEDE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20D510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9AA97E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652913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E5CA18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24644E65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BACD72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89476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144B0F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05044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25530F" w:rsidRPr="0025530F" w14:paraId="22112E43" w14:textId="77777777" w:rsidTr="0025530F">
        <w:trPr>
          <w:trHeight w:val="26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203EC0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141F38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E8E84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AE62CD" w14:textId="77777777" w:rsidR="0025530F" w:rsidRPr="0025530F" w:rsidRDefault="0025530F" w:rsidP="0025530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08288760" w14:textId="77777777" w:rsidR="00B61007" w:rsidRDefault="00B61007" w:rsidP="00212733">
      <w:pPr>
        <w:spacing w:after="0" w:line="240" w:lineRule="auto"/>
        <w:jc w:val="both"/>
        <w:rPr>
          <w:rFonts w:ascii="Arial" w:hAnsi="Arial" w:cs="Arial"/>
          <w:b/>
          <w:szCs w:val="24"/>
        </w:rPr>
      </w:pPr>
    </w:p>
    <w:p w14:paraId="15DE28D9" w14:textId="77777777" w:rsidR="00F30B1E" w:rsidRPr="00212733" w:rsidRDefault="00F86654" w:rsidP="0021273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86654">
        <w:rPr>
          <w:rFonts w:ascii="Arial" w:hAnsi="Arial" w:cs="Arial"/>
          <w:b/>
          <w:szCs w:val="24"/>
        </w:rPr>
        <w:t>* Item II – Tipo do Acidente</w:t>
      </w:r>
      <w:r w:rsidR="00B61007">
        <w:rPr>
          <w:rFonts w:ascii="Arial" w:hAnsi="Arial" w:cs="Arial"/>
          <w:b/>
          <w:szCs w:val="24"/>
        </w:rPr>
        <w:t>: P</w:t>
      </w:r>
      <w:r w:rsidRPr="00F86654">
        <w:rPr>
          <w:rFonts w:ascii="Arial" w:hAnsi="Arial" w:cs="Arial"/>
          <w:b/>
          <w:szCs w:val="24"/>
        </w:rPr>
        <w:t xml:space="preserve">reenchimento exclusivo </w:t>
      </w:r>
      <w:r w:rsidR="00B61007">
        <w:rPr>
          <w:rFonts w:ascii="Arial" w:hAnsi="Arial" w:cs="Arial"/>
          <w:b/>
          <w:szCs w:val="24"/>
        </w:rPr>
        <w:t>pelo</w:t>
      </w:r>
      <w:r w:rsidR="00836036">
        <w:rPr>
          <w:rFonts w:ascii="Arial" w:hAnsi="Arial" w:cs="Arial"/>
          <w:b/>
          <w:szCs w:val="24"/>
        </w:rPr>
        <w:t xml:space="preserve"> SIASS.</w:t>
      </w:r>
    </w:p>
    <w:sectPr w:rsidR="00F30B1E" w:rsidRPr="00212733" w:rsidSect="0025530F">
      <w:pgSz w:w="11906" w:h="16838"/>
      <w:pgMar w:top="284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CC1551" w14:textId="77777777" w:rsidR="00E74DA0" w:rsidRDefault="00E74DA0" w:rsidP="00212733">
      <w:pPr>
        <w:spacing w:after="0" w:line="240" w:lineRule="auto"/>
      </w:pPr>
      <w:r>
        <w:separator/>
      </w:r>
    </w:p>
  </w:endnote>
  <w:endnote w:type="continuationSeparator" w:id="0">
    <w:p w14:paraId="5B95847F" w14:textId="77777777" w:rsidR="00E74DA0" w:rsidRDefault="00E74DA0" w:rsidP="00212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tew Roman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890081" w14:textId="77777777" w:rsidR="00E74DA0" w:rsidRDefault="00E74DA0" w:rsidP="00212733">
      <w:pPr>
        <w:spacing w:after="0" w:line="240" w:lineRule="auto"/>
      </w:pPr>
      <w:r>
        <w:separator/>
      </w:r>
    </w:p>
  </w:footnote>
  <w:footnote w:type="continuationSeparator" w:id="0">
    <w:p w14:paraId="444060EF" w14:textId="77777777" w:rsidR="00E74DA0" w:rsidRDefault="00E74DA0" w:rsidP="002127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37E"/>
    <w:rsid w:val="0002224B"/>
    <w:rsid w:val="0002300E"/>
    <w:rsid w:val="00055FED"/>
    <w:rsid w:val="00072ECB"/>
    <w:rsid w:val="00077484"/>
    <w:rsid w:val="0008013E"/>
    <w:rsid w:val="000802C8"/>
    <w:rsid w:val="00091F71"/>
    <w:rsid w:val="000B2D6D"/>
    <w:rsid w:val="000D3D0E"/>
    <w:rsid w:val="000E21FF"/>
    <w:rsid w:val="00114A30"/>
    <w:rsid w:val="00147FAD"/>
    <w:rsid w:val="00192966"/>
    <w:rsid w:val="001B314B"/>
    <w:rsid w:val="001C670B"/>
    <w:rsid w:val="001D192B"/>
    <w:rsid w:val="001D5AD7"/>
    <w:rsid w:val="00207050"/>
    <w:rsid w:val="00212733"/>
    <w:rsid w:val="0025530F"/>
    <w:rsid w:val="00264BFE"/>
    <w:rsid w:val="002E37BC"/>
    <w:rsid w:val="002E444A"/>
    <w:rsid w:val="0032326D"/>
    <w:rsid w:val="00354BDA"/>
    <w:rsid w:val="003B055D"/>
    <w:rsid w:val="003B7EAF"/>
    <w:rsid w:val="00424FA9"/>
    <w:rsid w:val="0044751F"/>
    <w:rsid w:val="004631E4"/>
    <w:rsid w:val="00480EC0"/>
    <w:rsid w:val="00495E79"/>
    <w:rsid w:val="004D55BE"/>
    <w:rsid w:val="004D65ED"/>
    <w:rsid w:val="004E194C"/>
    <w:rsid w:val="00526CD8"/>
    <w:rsid w:val="0054137E"/>
    <w:rsid w:val="005608A6"/>
    <w:rsid w:val="00590261"/>
    <w:rsid w:val="005E45F0"/>
    <w:rsid w:val="006247E5"/>
    <w:rsid w:val="00631455"/>
    <w:rsid w:val="006621B5"/>
    <w:rsid w:val="006934FA"/>
    <w:rsid w:val="006A7E97"/>
    <w:rsid w:val="006E61E9"/>
    <w:rsid w:val="00707C70"/>
    <w:rsid w:val="007239F2"/>
    <w:rsid w:val="0073161F"/>
    <w:rsid w:val="007822E6"/>
    <w:rsid w:val="00786FC0"/>
    <w:rsid w:val="0079129F"/>
    <w:rsid w:val="00791473"/>
    <w:rsid w:val="007B5B95"/>
    <w:rsid w:val="007D0A3A"/>
    <w:rsid w:val="007E0A6D"/>
    <w:rsid w:val="00803D3F"/>
    <w:rsid w:val="00817736"/>
    <w:rsid w:val="00826C6B"/>
    <w:rsid w:val="00832583"/>
    <w:rsid w:val="00836036"/>
    <w:rsid w:val="0084010D"/>
    <w:rsid w:val="00842049"/>
    <w:rsid w:val="00877F4F"/>
    <w:rsid w:val="008B740B"/>
    <w:rsid w:val="008D0269"/>
    <w:rsid w:val="008D7A0A"/>
    <w:rsid w:val="008E0065"/>
    <w:rsid w:val="0092478A"/>
    <w:rsid w:val="009803CF"/>
    <w:rsid w:val="009A05B7"/>
    <w:rsid w:val="009E2318"/>
    <w:rsid w:val="00A168F6"/>
    <w:rsid w:val="00A50E1A"/>
    <w:rsid w:val="00A62BDD"/>
    <w:rsid w:val="00A72677"/>
    <w:rsid w:val="00AB4480"/>
    <w:rsid w:val="00AD0585"/>
    <w:rsid w:val="00AD0670"/>
    <w:rsid w:val="00B00948"/>
    <w:rsid w:val="00B13B0F"/>
    <w:rsid w:val="00B14A0E"/>
    <w:rsid w:val="00B41AE7"/>
    <w:rsid w:val="00B61007"/>
    <w:rsid w:val="00B64BC2"/>
    <w:rsid w:val="00BD1BC1"/>
    <w:rsid w:val="00BD1BF6"/>
    <w:rsid w:val="00BE3FAF"/>
    <w:rsid w:val="00C22ACC"/>
    <w:rsid w:val="00C374BC"/>
    <w:rsid w:val="00C438A5"/>
    <w:rsid w:val="00C60996"/>
    <w:rsid w:val="00C86EC2"/>
    <w:rsid w:val="00CA4F38"/>
    <w:rsid w:val="00D15B8B"/>
    <w:rsid w:val="00D532DB"/>
    <w:rsid w:val="00D53665"/>
    <w:rsid w:val="00DD7C3E"/>
    <w:rsid w:val="00E11BBD"/>
    <w:rsid w:val="00E51FF0"/>
    <w:rsid w:val="00E74DA0"/>
    <w:rsid w:val="00EA1611"/>
    <w:rsid w:val="00EC138A"/>
    <w:rsid w:val="00EE17F1"/>
    <w:rsid w:val="00F00761"/>
    <w:rsid w:val="00F21E3D"/>
    <w:rsid w:val="00F303E2"/>
    <w:rsid w:val="00F30B1E"/>
    <w:rsid w:val="00F4453F"/>
    <w:rsid w:val="00F51AE1"/>
    <w:rsid w:val="00F84A80"/>
    <w:rsid w:val="00F86654"/>
    <w:rsid w:val="00F8780B"/>
    <w:rsid w:val="00FA2590"/>
    <w:rsid w:val="00FA59EC"/>
    <w:rsid w:val="00FD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4A767"/>
  <w15:docId w15:val="{4EE25391-F499-4676-95C4-E4887CFBA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7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F00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F00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9247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478A"/>
  </w:style>
  <w:style w:type="paragraph" w:styleId="Textodebalo">
    <w:name w:val="Balloon Text"/>
    <w:basedOn w:val="Normal"/>
    <w:link w:val="TextodebaloChar"/>
    <w:uiPriority w:val="99"/>
    <w:semiHidden/>
    <w:unhideWhenUsed/>
    <w:rsid w:val="00264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4BFE"/>
    <w:rPr>
      <w:rFonts w:ascii="Tahoma" w:hAnsi="Tahoma" w:cs="Tahoma"/>
      <w:sz w:val="16"/>
      <w:szCs w:val="16"/>
      <w:lang w:eastAsia="en-US"/>
    </w:rPr>
  </w:style>
  <w:style w:type="paragraph" w:styleId="PargrafodaLista">
    <w:name w:val="List Paragraph"/>
    <w:basedOn w:val="Normal"/>
    <w:uiPriority w:val="34"/>
    <w:qFormat/>
    <w:rsid w:val="00FD7EE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127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273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61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ASS\Documents\Documentos\SIASS\Acidentes%20de%20trabalho\Fluxograma%20de%20Acidente_Samambai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Fluxograma de Acidente_Samambaia</Template>
  <TotalTime>1</TotalTime>
  <Pages>2</Pages>
  <Words>460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</dc:creator>
  <cp:lastModifiedBy>fabiane machado</cp:lastModifiedBy>
  <cp:revision>2</cp:revision>
  <cp:lastPrinted>2018-03-02T15:18:00Z</cp:lastPrinted>
  <dcterms:created xsi:type="dcterms:W3CDTF">2020-10-07T23:53:00Z</dcterms:created>
  <dcterms:modified xsi:type="dcterms:W3CDTF">2020-10-07T23:53:00Z</dcterms:modified>
</cp:coreProperties>
</file>